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C933" w14:textId="77777777" w:rsidR="0043152B" w:rsidRDefault="0043152B" w:rsidP="004315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6"/>
        </w:rPr>
        <w:t>GIMNAZIJA MOSTE</w:t>
      </w:r>
      <w:r>
        <w:rPr>
          <w:rFonts w:ascii="Times New Roman" w:hAnsi="Times New Roman" w:cs="Times New Roman"/>
          <w:b/>
          <w:sz w:val="26"/>
        </w:rPr>
        <w:br/>
        <w:t>DIJAŠKA SKUPNOST</w:t>
      </w:r>
    </w:p>
    <w:p w14:paraId="28EE9FFE" w14:textId="77777777" w:rsidR="0043152B" w:rsidRDefault="0043152B" w:rsidP="0043152B">
      <w:pPr>
        <w:spacing w:before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</w:rPr>
        <w:t>IZJAVA O KANDIDATURI</w:t>
      </w:r>
    </w:p>
    <w:p w14:paraId="657C8D6A" w14:textId="0192B248" w:rsidR="0043152B" w:rsidRDefault="0043152B" w:rsidP="004315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za </w:t>
      </w:r>
      <w:r w:rsidR="00A814C3">
        <w:rPr>
          <w:rFonts w:ascii="Times New Roman" w:hAnsi="Times New Roman" w:cs="Times New Roman"/>
          <w:b/>
        </w:rPr>
        <w:t xml:space="preserve">predstavnika/predstavnico dijaka/dijakinje v Svetu zavoda </w:t>
      </w:r>
      <w:r>
        <w:rPr>
          <w:rFonts w:ascii="Times New Roman" w:hAnsi="Times New Roman" w:cs="Times New Roman"/>
          <w:b/>
        </w:rPr>
        <w:t xml:space="preserve"> Gimnazije Moste</w:t>
      </w:r>
      <w:r>
        <w:rPr>
          <w:rFonts w:ascii="Times New Roman" w:hAnsi="Times New Roman" w:cs="Times New Roman"/>
          <w:b/>
        </w:rPr>
        <w:br/>
        <w:t>v šolskem letu 2026/27</w:t>
      </w:r>
    </w:p>
    <w:p w14:paraId="764A19E9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3D0E9E5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Ime in priimek: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50A9BF8C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Oddelek: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1B263108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Datum rojstva: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2333CB36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Domači naslov: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15079F27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Elektronski naslov: </w:t>
      </w:r>
      <w:r>
        <w:rPr>
          <w:rFonts w:ascii="Times New Roman" w:hAnsi="Times New Roman" w:cs="Times New Roman"/>
        </w:rPr>
        <w:t>________________________________________________________</w:t>
      </w:r>
    </w:p>
    <w:p w14:paraId="6071480C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74E5ECFE" w14:textId="267723AA" w:rsidR="0043152B" w:rsidRDefault="0043152B" w:rsidP="0043152B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Izjavljam, da kandidiram za </w:t>
      </w:r>
      <w:r w:rsidR="00A814C3" w:rsidRPr="00A814C3">
        <w:rPr>
          <w:rFonts w:ascii="Times New Roman" w:hAnsi="Times New Roman" w:cs="Times New Roman"/>
          <w:bCs/>
        </w:rPr>
        <w:t>predstavnika/predstavnico dijaka/dijakinje v Svetu zavoda  Gimnazije Moste</w:t>
      </w:r>
      <w:r w:rsidR="00A814C3" w:rsidRPr="00A814C3">
        <w:rPr>
          <w:rFonts w:ascii="Times New Roman" w:hAnsi="Times New Roman" w:cs="Times New Roman"/>
          <w:bCs/>
        </w:rPr>
        <w:t xml:space="preserve"> </w:t>
      </w:r>
      <w:r w:rsidRPr="00A814C3">
        <w:rPr>
          <w:rFonts w:ascii="Times New Roman" w:hAnsi="Times New Roman" w:cs="Times New Roman"/>
          <w:bCs/>
        </w:rPr>
        <w:t>v šolskem</w:t>
      </w:r>
      <w:r>
        <w:rPr>
          <w:rFonts w:ascii="Times New Roman" w:hAnsi="Times New Roman" w:cs="Times New Roman"/>
        </w:rPr>
        <w:t xml:space="preserve"> letu 2026/27.</w:t>
      </w:r>
    </w:p>
    <w:p w14:paraId="33C1B70C" w14:textId="43E238D5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 kandidaturo soglašam in sem pripravljen/-a odgovorno opravljati naloge </w:t>
      </w:r>
      <w:r w:rsidR="00A814C3" w:rsidRPr="00A814C3">
        <w:rPr>
          <w:rFonts w:ascii="Times New Roman" w:hAnsi="Times New Roman" w:cs="Times New Roman"/>
          <w:bCs/>
        </w:rPr>
        <w:t>predstavnika/predstavnic</w:t>
      </w:r>
      <w:r w:rsidR="00A814C3">
        <w:rPr>
          <w:rFonts w:ascii="Times New Roman" w:hAnsi="Times New Roman" w:cs="Times New Roman"/>
          <w:bCs/>
        </w:rPr>
        <w:t>e</w:t>
      </w:r>
      <w:r w:rsidR="00A814C3" w:rsidRPr="00A814C3">
        <w:rPr>
          <w:rFonts w:ascii="Times New Roman" w:hAnsi="Times New Roman" w:cs="Times New Roman"/>
          <w:bCs/>
        </w:rPr>
        <w:t xml:space="preserve"> dijaka/dijakinje v Svetu zavoda  </w:t>
      </w:r>
      <w:r>
        <w:rPr>
          <w:rFonts w:ascii="Times New Roman" w:hAnsi="Times New Roman" w:cs="Times New Roman"/>
        </w:rPr>
        <w:t>in zastopati interese dijakov Gimnazije Moste.</w:t>
      </w:r>
    </w:p>
    <w:p w14:paraId="29981B0E" w14:textId="476C8CAC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Seznanjen/-a sem z določbami Statuta Dijaške skupnosti Gimnazije Moste, ki urejajo volitve, mandat in naloge </w:t>
      </w:r>
      <w:r w:rsidR="00A814C3" w:rsidRPr="00A814C3">
        <w:rPr>
          <w:rFonts w:ascii="Times New Roman" w:hAnsi="Times New Roman" w:cs="Times New Roman"/>
          <w:bCs/>
        </w:rPr>
        <w:t>predstavnika/predstavnico dijaka/dijakinje v Svetu zavoda</w:t>
      </w:r>
      <w:r w:rsidR="00A814C3">
        <w:rPr>
          <w:rFonts w:ascii="Times New Roman" w:hAnsi="Times New Roman" w:cs="Times New Roman"/>
          <w:bCs/>
        </w:rPr>
        <w:t xml:space="preserve"> Gimnazije Moste.</w:t>
      </w:r>
    </w:p>
    <w:p w14:paraId="4B52BDCE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404859E2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Kraj in datum: </w:t>
      </w:r>
      <w:r>
        <w:rPr>
          <w:rFonts w:ascii="Times New Roman" w:hAnsi="Times New Roman" w:cs="Times New Roman"/>
        </w:rPr>
        <w:t>____________________________________________</w:t>
      </w:r>
    </w:p>
    <w:p w14:paraId="32AD08F8" w14:textId="77777777" w:rsidR="0043152B" w:rsidRDefault="0043152B" w:rsidP="004315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333DF214" w14:textId="77777777" w:rsidR="0043152B" w:rsidRDefault="0043152B" w:rsidP="0043152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kandidata/kandidatke: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________________________________</w:t>
      </w:r>
    </w:p>
    <w:p w14:paraId="1A746531" w14:textId="2FA80E67" w:rsidR="00F46257" w:rsidRPr="00130878" w:rsidRDefault="00F46257" w:rsidP="00130878"/>
    <w:sectPr w:rsidR="00F46257" w:rsidRPr="00130878" w:rsidSect="00F46257">
      <w:headerReference w:type="default" r:id="rId7"/>
      <w:pgSz w:w="11906" w:h="16838"/>
      <w:pgMar w:top="1986" w:right="1440" w:bottom="167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B7FA2" w14:textId="77777777" w:rsidR="00C15415" w:rsidRDefault="00C15415" w:rsidP="00F46257">
      <w:pPr>
        <w:spacing w:after="0" w:line="240" w:lineRule="auto"/>
      </w:pPr>
      <w:r>
        <w:separator/>
      </w:r>
    </w:p>
  </w:endnote>
  <w:endnote w:type="continuationSeparator" w:id="0">
    <w:p w14:paraId="11D9AAD6" w14:textId="77777777" w:rsidR="00C15415" w:rsidRDefault="00C15415" w:rsidP="00F4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6E4A8" w14:textId="77777777" w:rsidR="00C15415" w:rsidRDefault="00C15415" w:rsidP="00F46257">
      <w:pPr>
        <w:spacing w:after="0" w:line="240" w:lineRule="auto"/>
      </w:pPr>
      <w:r>
        <w:separator/>
      </w:r>
    </w:p>
  </w:footnote>
  <w:footnote w:type="continuationSeparator" w:id="0">
    <w:p w14:paraId="117FEB11" w14:textId="77777777" w:rsidR="00C15415" w:rsidRDefault="00C15415" w:rsidP="00F4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3404" w14:textId="77777777" w:rsidR="00F46257" w:rsidRDefault="00F46257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F3F3C7" wp14:editId="28DBCE6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42000" cy="10659600"/>
          <wp:effectExtent l="0" t="0" r="1905" b="0"/>
          <wp:wrapNone/>
          <wp:docPr id="4193980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98013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B2C00"/>
    <w:multiLevelType w:val="hybridMultilevel"/>
    <w:tmpl w:val="F2428A5A"/>
    <w:lvl w:ilvl="0" w:tplc="B406F3A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F6B75"/>
    <w:multiLevelType w:val="hybridMultilevel"/>
    <w:tmpl w:val="80769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960376">
    <w:abstractNumId w:val="1"/>
  </w:num>
  <w:num w:numId="2" w16cid:durableId="702098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11"/>
    <w:rsid w:val="00130878"/>
    <w:rsid w:val="001E33F6"/>
    <w:rsid w:val="001F088D"/>
    <w:rsid w:val="001F6340"/>
    <w:rsid w:val="00360B14"/>
    <w:rsid w:val="0043152B"/>
    <w:rsid w:val="00593926"/>
    <w:rsid w:val="007D0A4C"/>
    <w:rsid w:val="0084212F"/>
    <w:rsid w:val="00921057"/>
    <w:rsid w:val="00975371"/>
    <w:rsid w:val="00A54291"/>
    <w:rsid w:val="00A814C3"/>
    <w:rsid w:val="00C03611"/>
    <w:rsid w:val="00C05101"/>
    <w:rsid w:val="00C15415"/>
    <w:rsid w:val="00D57EEB"/>
    <w:rsid w:val="00E23789"/>
    <w:rsid w:val="00EE037B"/>
    <w:rsid w:val="00EF6FFF"/>
    <w:rsid w:val="00F46257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DDE25"/>
  <w15:chartTrackingRefBased/>
  <w15:docId w15:val="{1E6CD780-94C3-441A-A66A-21CBB39C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46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6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6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6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6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6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6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6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6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6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6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6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62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62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62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62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62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62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6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6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6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6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6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62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62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62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6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62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625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46257"/>
  </w:style>
  <w:style w:type="paragraph" w:styleId="Noga">
    <w:name w:val="footer"/>
    <w:basedOn w:val="Navaden"/>
    <w:link w:val="Nog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46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j%20Ko&#269;ar\AppData\Local\Microsoft\Windows\INetCache\Content.Outlook\K8PWJLEI\GIM_MOSTE_dopis_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GIM_MOSTE_dopis_a4</Template>
  <TotalTime>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 Kočar</dc:creator>
  <cp:keywords/>
  <dc:description/>
  <cp:lastModifiedBy>Alenka Slak</cp:lastModifiedBy>
  <cp:revision>2</cp:revision>
  <cp:lastPrinted>2026-04-09T06:08:00Z</cp:lastPrinted>
  <dcterms:created xsi:type="dcterms:W3CDTF">2026-09-29T18:06:00Z</dcterms:created>
  <dcterms:modified xsi:type="dcterms:W3CDTF">2026-09-29T18:06:00Z</dcterms:modified>
</cp:coreProperties>
</file>