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C933" w14:textId="77777777" w:rsidR="0043152B" w:rsidRDefault="0043152B" w:rsidP="004315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6"/>
        </w:rPr>
        <w:t>GIMNAZIJA MOSTE</w:t>
      </w:r>
      <w:r>
        <w:rPr>
          <w:rFonts w:ascii="Times New Roman" w:hAnsi="Times New Roman" w:cs="Times New Roman"/>
          <w:b/>
          <w:sz w:val="26"/>
        </w:rPr>
        <w:br/>
        <w:t>DIJAŠKA SKUPNOST</w:t>
      </w:r>
    </w:p>
    <w:p w14:paraId="28EE9FFE" w14:textId="77777777" w:rsidR="0043152B" w:rsidRDefault="0043152B" w:rsidP="0043152B">
      <w:pPr>
        <w:spacing w:before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</w:rPr>
        <w:t>IZJAVA O KANDIDATURI</w:t>
      </w:r>
    </w:p>
    <w:p w14:paraId="657C8D6A" w14:textId="77777777" w:rsidR="0043152B" w:rsidRDefault="0043152B" w:rsidP="004315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 predsednika/predsednico Dijaške skupnosti Gimnazije Moste</w:t>
      </w:r>
      <w:r>
        <w:rPr>
          <w:rFonts w:ascii="Times New Roman" w:hAnsi="Times New Roman" w:cs="Times New Roman"/>
          <w:b/>
        </w:rPr>
        <w:br/>
        <w:t>v šolskem letu 2026/27</w:t>
      </w:r>
    </w:p>
    <w:p w14:paraId="764A19E9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3D0E9E5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Ime in priimek: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50A9BF8C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Oddelek: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1B263108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Datum rojstva: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2333CB36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Domači naslov: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15079F27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Elektronski naslov: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6071480C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74E5ECFE" w14:textId="77777777" w:rsidR="0043152B" w:rsidRDefault="0043152B" w:rsidP="0043152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Izjavljam, da kandidiram za predsednika/predsednico Dijaške skupnosti Gimnazije Moste v šolskem letu 2026/27.</w:t>
      </w:r>
    </w:p>
    <w:p w14:paraId="33C1B70C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kandidaturo soglašam in sem pripravljen/-a odgovorno opravljati naloge predsednika/predsednice Dijaške skupnosti in zastopati interese dijakov Gimnazije Moste.</w:t>
      </w:r>
    </w:p>
    <w:p w14:paraId="29981B0E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Seznanjen/-a sem z določbami Statuta Dijaške skupnosti Gimnazije Moste, ki urejajo volitve, mandat in naloge predsednika/predsednice Dijaške skupnosti.</w:t>
      </w:r>
    </w:p>
    <w:p w14:paraId="4B52BDCE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404859E2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Kraj in datum: </w:t>
      </w:r>
      <w:r>
        <w:rPr>
          <w:rFonts w:ascii="Times New Roman" w:hAnsi="Times New Roman" w:cs="Times New Roman"/>
        </w:rPr>
        <w:t>____________________________________________</w:t>
      </w:r>
    </w:p>
    <w:p w14:paraId="32AD08F8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333DF214" w14:textId="77777777" w:rsidR="0043152B" w:rsidRDefault="0043152B" w:rsidP="0043152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kandidata/kandidatke: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________________________________</w:t>
      </w:r>
    </w:p>
    <w:p w14:paraId="1A746531" w14:textId="2FA80E67" w:rsidR="00F46257" w:rsidRPr="00130878" w:rsidRDefault="00F46257" w:rsidP="00130878"/>
    <w:sectPr w:rsidR="00F46257" w:rsidRPr="00130878" w:rsidSect="00F46257">
      <w:headerReference w:type="default" r:id="rId7"/>
      <w:pgSz w:w="11906" w:h="16838"/>
      <w:pgMar w:top="1986" w:right="1440" w:bottom="16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96C9C" w14:textId="77777777" w:rsidR="00D57EEB" w:rsidRDefault="00D57EEB" w:rsidP="00F46257">
      <w:pPr>
        <w:spacing w:after="0" w:line="240" w:lineRule="auto"/>
      </w:pPr>
      <w:r>
        <w:separator/>
      </w:r>
    </w:p>
  </w:endnote>
  <w:endnote w:type="continuationSeparator" w:id="0">
    <w:p w14:paraId="2EF6F5FE" w14:textId="77777777" w:rsidR="00D57EEB" w:rsidRDefault="00D57EEB" w:rsidP="00F4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A4E66" w14:textId="77777777" w:rsidR="00D57EEB" w:rsidRDefault="00D57EEB" w:rsidP="00F46257">
      <w:pPr>
        <w:spacing w:after="0" w:line="240" w:lineRule="auto"/>
      </w:pPr>
      <w:r>
        <w:separator/>
      </w:r>
    </w:p>
  </w:footnote>
  <w:footnote w:type="continuationSeparator" w:id="0">
    <w:p w14:paraId="144CC748" w14:textId="77777777" w:rsidR="00D57EEB" w:rsidRDefault="00D57EEB" w:rsidP="00F4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3404" w14:textId="77777777" w:rsidR="00F46257" w:rsidRDefault="00F46257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F3F3C7" wp14:editId="28DBCE6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42000" cy="10659600"/>
          <wp:effectExtent l="0" t="0" r="1905" b="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B2C00"/>
    <w:multiLevelType w:val="hybridMultilevel"/>
    <w:tmpl w:val="F2428A5A"/>
    <w:lvl w:ilvl="0" w:tplc="B406F3A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F6B75"/>
    <w:multiLevelType w:val="hybridMultilevel"/>
    <w:tmpl w:val="80769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60376">
    <w:abstractNumId w:val="1"/>
  </w:num>
  <w:num w:numId="2" w16cid:durableId="70209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11"/>
    <w:rsid w:val="00130878"/>
    <w:rsid w:val="001E33F6"/>
    <w:rsid w:val="001F088D"/>
    <w:rsid w:val="001F6340"/>
    <w:rsid w:val="00360B14"/>
    <w:rsid w:val="0043152B"/>
    <w:rsid w:val="007D0A4C"/>
    <w:rsid w:val="0084212F"/>
    <w:rsid w:val="00921057"/>
    <w:rsid w:val="00975371"/>
    <w:rsid w:val="00A54291"/>
    <w:rsid w:val="00C03611"/>
    <w:rsid w:val="00C05101"/>
    <w:rsid w:val="00D57EEB"/>
    <w:rsid w:val="00E23789"/>
    <w:rsid w:val="00EE037B"/>
    <w:rsid w:val="00EF6FFF"/>
    <w:rsid w:val="00F4625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DDE25"/>
  <w15:chartTrackingRefBased/>
  <w15:docId w15:val="{1E6CD780-94C3-441A-A66A-21CBB39C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6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6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6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6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6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6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6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6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6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6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6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6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62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62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62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62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62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62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6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6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6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6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6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62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62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62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6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62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625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46257"/>
  </w:style>
  <w:style w:type="paragraph" w:styleId="Noga">
    <w:name w:val="footer"/>
    <w:basedOn w:val="Navaden"/>
    <w:link w:val="Nog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46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j%20Ko&#269;ar\AppData\Local\Microsoft\Windows\INetCache\Content.Outlook\K8PWJLEI\GIM_MOSTE_dopis_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GIM_MOSTE_dopis_a4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 Kočar</dc:creator>
  <cp:keywords/>
  <dc:description/>
  <cp:lastModifiedBy>Uporabnik</cp:lastModifiedBy>
  <cp:revision>2</cp:revision>
  <cp:lastPrinted>2026-04-09T06:08:00Z</cp:lastPrinted>
  <dcterms:created xsi:type="dcterms:W3CDTF">2026-09-28T07:55:00Z</dcterms:created>
  <dcterms:modified xsi:type="dcterms:W3CDTF">2026-09-28T07:55:00Z</dcterms:modified>
</cp:coreProperties>
</file>